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772" w:rsidRDefault="00F83772" w:rsidP="00FF5D64">
      <w:pPr>
        <w:ind w:left="6096"/>
        <w:rPr>
          <w:sz w:val="14"/>
          <w:szCs w:val="14"/>
        </w:rPr>
      </w:pPr>
      <w:bookmarkStart w:id="0" w:name="_GoBack"/>
      <w:bookmarkEnd w:id="0"/>
    </w:p>
    <w:p w:rsidR="000F3384" w:rsidRDefault="000F3384" w:rsidP="00550CB5">
      <w:pPr>
        <w:rPr>
          <w:sz w:val="28"/>
          <w:szCs w:val="28"/>
        </w:rPr>
      </w:pPr>
    </w:p>
    <w:p w:rsidR="000F3384" w:rsidRPr="008055CA" w:rsidRDefault="000F3384" w:rsidP="000F3384">
      <w:pPr>
        <w:jc w:val="center"/>
        <w:rPr>
          <w:b/>
        </w:rPr>
      </w:pPr>
      <w:r w:rsidRPr="008055CA">
        <w:rPr>
          <w:b/>
          <w:sz w:val="28"/>
          <w:szCs w:val="28"/>
        </w:rPr>
        <w:t>Информации о среднемесячной заработной плате руководителей, их заместителей и главных бухгалтеров</w:t>
      </w:r>
    </w:p>
    <w:p w:rsidR="000F3384" w:rsidRDefault="000F3384" w:rsidP="005E36B4">
      <w:pPr>
        <w:ind w:right="113"/>
        <w:jc w:val="both"/>
      </w:pPr>
    </w:p>
    <w:p w:rsidR="000F3384" w:rsidRPr="000F3384" w:rsidRDefault="000F3384" w:rsidP="000F3384">
      <w:pPr>
        <w:ind w:right="113"/>
        <w:jc w:val="center"/>
        <w:rPr>
          <w:sz w:val="28"/>
          <w:szCs w:val="28"/>
        </w:rPr>
      </w:pPr>
      <w:r w:rsidRPr="000F3384">
        <w:rPr>
          <w:sz w:val="28"/>
          <w:szCs w:val="28"/>
        </w:rPr>
        <w:t>Государственное автономное учреждение «Управление государственной экспертизы и ценообразования Республики Татарс</w:t>
      </w:r>
      <w:r>
        <w:rPr>
          <w:sz w:val="28"/>
          <w:szCs w:val="28"/>
        </w:rPr>
        <w:t>тан</w:t>
      </w:r>
      <w:r w:rsidRPr="000F3384">
        <w:rPr>
          <w:sz w:val="28"/>
          <w:szCs w:val="28"/>
        </w:rPr>
        <w:t xml:space="preserve"> по строительству и архитектуре»</w:t>
      </w:r>
    </w:p>
    <w:p w:rsidR="000F3384" w:rsidRDefault="000F3384" w:rsidP="005E36B4">
      <w:pPr>
        <w:ind w:right="113"/>
        <w:jc w:val="both"/>
      </w:pPr>
    </w:p>
    <w:p w:rsidR="000F3384" w:rsidRDefault="000F3384" w:rsidP="005E36B4">
      <w:pPr>
        <w:ind w:right="113"/>
        <w:jc w:val="both"/>
      </w:pPr>
    </w:p>
    <w:tbl>
      <w:tblPr>
        <w:tblStyle w:val="af1"/>
        <w:tblW w:w="10173" w:type="dxa"/>
        <w:tblLook w:val="04A0" w:firstRow="1" w:lastRow="0" w:firstColumn="1" w:lastColumn="0" w:noHBand="0" w:noVBand="1"/>
      </w:tblPr>
      <w:tblGrid>
        <w:gridCol w:w="3227"/>
        <w:gridCol w:w="3342"/>
        <w:gridCol w:w="3604"/>
      </w:tblGrid>
      <w:tr w:rsidR="000F3384" w:rsidRPr="00BA1721" w:rsidTr="000F3384">
        <w:tc>
          <w:tcPr>
            <w:tcW w:w="3227" w:type="dxa"/>
          </w:tcPr>
          <w:p w:rsidR="000F3384" w:rsidRPr="000F3384" w:rsidRDefault="000F3384" w:rsidP="004B2C3F">
            <w:pPr>
              <w:jc w:val="center"/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Должность</w:t>
            </w:r>
          </w:p>
        </w:tc>
        <w:tc>
          <w:tcPr>
            <w:tcW w:w="3342" w:type="dxa"/>
          </w:tcPr>
          <w:p w:rsidR="000F3384" w:rsidRPr="000F3384" w:rsidRDefault="008055CA" w:rsidP="004B2C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</w:t>
            </w:r>
            <w:r w:rsidR="000F3384" w:rsidRPr="000F3384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4" w:type="dxa"/>
          </w:tcPr>
          <w:p w:rsidR="000F3384" w:rsidRPr="000F3384" w:rsidRDefault="000F3384" w:rsidP="004B2C3F">
            <w:pPr>
              <w:jc w:val="center"/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Среднем</w:t>
            </w:r>
            <w:r w:rsidR="00772A91">
              <w:rPr>
                <w:sz w:val="28"/>
                <w:szCs w:val="28"/>
              </w:rPr>
              <w:t>есячная заработная плата за 2019</w:t>
            </w:r>
            <w:r w:rsidRPr="000F3384">
              <w:rPr>
                <w:sz w:val="28"/>
                <w:szCs w:val="28"/>
              </w:rPr>
              <w:t xml:space="preserve"> год (руб.)</w:t>
            </w:r>
          </w:p>
        </w:tc>
      </w:tr>
      <w:tr w:rsidR="000F3384" w:rsidRPr="00BA1721" w:rsidTr="00550CB5">
        <w:trPr>
          <w:trHeight w:val="520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Начальник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Салихов М.Х.</w:t>
            </w:r>
          </w:p>
        </w:tc>
        <w:tc>
          <w:tcPr>
            <w:tcW w:w="3604" w:type="dxa"/>
          </w:tcPr>
          <w:p w:rsidR="000F3384" w:rsidRPr="000F3384" w:rsidRDefault="00E95BDB" w:rsidP="00E95B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  <w:r w:rsidR="00550CB5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632</w:t>
            </w:r>
            <w:r w:rsidR="00550CB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38</w:t>
            </w:r>
          </w:p>
        </w:tc>
      </w:tr>
      <w:tr w:rsidR="000F3384" w:rsidRPr="00BA1721" w:rsidTr="00550CB5">
        <w:trPr>
          <w:trHeight w:val="555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Зинатуллин Т.Р.</w:t>
            </w:r>
          </w:p>
        </w:tc>
        <w:tc>
          <w:tcPr>
            <w:tcW w:w="3604" w:type="dxa"/>
          </w:tcPr>
          <w:p w:rsidR="00E95BDB" w:rsidRPr="000F3384" w:rsidRDefault="00E95BDB" w:rsidP="00E95B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  <w:r w:rsidR="000F3384" w:rsidRPr="000F338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46,75</w:t>
            </w:r>
          </w:p>
        </w:tc>
      </w:tr>
      <w:tr w:rsidR="000F3384" w:rsidRPr="00BA1721" w:rsidTr="00550CB5">
        <w:trPr>
          <w:trHeight w:val="564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Мифтахутдинов Р.Р.</w:t>
            </w:r>
          </w:p>
        </w:tc>
        <w:tc>
          <w:tcPr>
            <w:tcW w:w="3604" w:type="dxa"/>
          </w:tcPr>
          <w:p w:rsidR="000F3384" w:rsidRPr="000F3384" w:rsidRDefault="00E95BDB" w:rsidP="00E95B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  <w:r w:rsidR="000F338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287</w:t>
            </w:r>
            <w:r w:rsidR="000F338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25</w:t>
            </w:r>
          </w:p>
        </w:tc>
      </w:tr>
      <w:tr w:rsidR="000F3384" w:rsidRPr="00BA1721" w:rsidTr="00550CB5">
        <w:trPr>
          <w:trHeight w:val="558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Демиев М.И.</w:t>
            </w:r>
          </w:p>
        </w:tc>
        <w:tc>
          <w:tcPr>
            <w:tcW w:w="3604" w:type="dxa"/>
          </w:tcPr>
          <w:p w:rsidR="000F3384" w:rsidRPr="000F3384" w:rsidRDefault="00550CB5" w:rsidP="00E95B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E95BDB">
              <w:rPr>
                <w:sz w:val="28"/>
                <w:szCs w:val="28"/>
              </w:rPr>
              <w:t>6</w:t>
            </w:r>
            <w:r w:rsidR="000F3384" w:rsidRPr="000F3384">
              <w:rPr>
                <w:sz w:val="28"/>
                <w:szCs w:val="28"/>
              </w:rPr>
              <w:t> </w:t>
            </w:r>
            <w:r w:rsidR="00E95BDB">
              <w:rPr>
                <w:sz w:val="28"/>
                <w:szCs w:val="28"/>
              </w:rPr>
              <w:t>482</w:t>
            </w:r>
            <w:r>
              <w:rPr>
                <w:sz w:val="28"/>
                <w:szCs w:val="28"/>
              </w:rPr>
              <w:t>,</w:t>
            </w:r>
            <w:r w:rsidR="00E95BDB">
              <w:rPr>
                <w:sz w:val="28"/>
                <w:szCs w:val="28"/>
              </w:rPr>
              <w:t>79</w:t>
            </w:r>
          </w:p>
        </w:tc>
      </w:tr>
    </w:tbl>
    <w:p w:rsidR="000F3384" w:rsidRDefault="000F3384" w:rsidP="005E36B4">
      <w:pPr>
        <w:ind w:right="113"/>
        <w:jc w:val="both"/>
      </w:pPr>
    </w:p>
    <w:sectPr w:rsidR="000F3384" w:rsidSect="001F7FC4">
      <w:footerReference w:type="even" r:id="rId8"/>
      <w:pgSz w:w="11906" w:h="16838"/>
      <w:pgMar w:top="1134" w:right="1134" w:bottom="1134" w:left="1134" w:header="720" w:footer="1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9D7" w:rsidRDefault="000B09D7">
      <w:r>
        <w:separator/>
      </w:r>
    </w:p>
  </w:endnote>
  <w:endnote w:type="continuationSeparator" w:id="0">
    <w:p w:rsidR="000B09D7" w:rsidRDefault="000B0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36FDC6A-6C0D-451F-B017-BE12861A4008}"/>
    <w:embedBold r:id="rId2" w:fontKey="{D1EBA803-5146-4BEB-B53A-3CA29497A0D5}"/>
    <w:embedBoldItalic r:id="rId3" w:fontKey="{A32F64EF-C144-4902-AC71-A5765682CCF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5D2B856-4976-4420-A18B-D5CF64E1310D}"/>
    <w:embedBold r:id="rId5" w:fontKey="{BB4E738D-CEA1-4347-BB1A-357F78DA90F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C37F9F9-C5B9-45E6-876F-6F580CC08E4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FC4" w:rsidRDefault="001F7FC4" w:rsidP="0017490E">
    <w:pPr>
      <w:pStyle w:val="a9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F7FC4" w:rsidRDefault="001F7FC4" w:rsidP="009E11E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9D7" w:rsidRDefault="000B09D7">
      <w:r>
        <w:separator/>
      </w:r>
    </w:p>
  </w:footnote>
  <w:footnote w:type="continuationSeparator" w:id="0">
    <w:p w:rsidR="000B09D7" w:rsidRDefault="000B0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569CE"/>
    <w:multiLevelType w:val="hybridMultilevel"/>
    <w:tmpl w:val="D0364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3833E6"/>
    <w:multiLevelType w:val="hybridMultilevel"/>
    <w:tmpl w:val="5C5A78F6"/>
    <w:lvl w:ilvl="0" w:tplc="0419000F">
      <w:start w:val="1"/>
      <w:numFmt w:val="decimal"/>
      <w:lvlText w:val="%1."/>
      <w:lvlJc w:val="left"/>
      <w:pPr>
        <w:ind w:left="1062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">
    <w:nsid w:val="25F3023B"/>
    <w:multiLevelType w:val="hybridMultilevel"/>
    <w:tmpl w:val="D2025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41419E"/>
    <w:multiLevelType w:val="hybridMultilevel"/>
    <w:tmpl w:val="CABC304A"/>
    <w:lvl w:ilvl="0" w:tplc="041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4">
    <w:nsid w:val="2F1F7376"/>
    <w:multiLevelType w:val="hybridMultilevel"/>
    <w:tmpl w:val="9B9C23AE"/>
    <w:lvl w:ilvl="0" w:tplc="AD1A2A8A">
      <w:start w:val="1"/>
      <w:numFmt w:val="decimal"/>
      <w:lvlText w:val="%1."/>
      <w:lvlJc w:val="left"/>
      <w:pPr>
        <w:tabs>
          <w:tab w:val="num" w:pos="785"/>
        </w:tabs>
        <w:ind w:left="65"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5">
    <w:nsid w:val="3D3A1080"/>
    <w:multiLevelType w:val="hybridMultilevel"/>
    <w:tmpl w:val="D0364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B256DD"/>
    <w:multiLevelType w:val="hybridMultilevel"/>
    <w:tmpl w:val="46C8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3802ADB"/>
    <w:multiLevelType w:val="hybridMultilevel"/>
    <w:tmpl w:val="2C5C3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942075F"/>
    <w:multiLevelType w:val="hybridMultilevel"/>
    <w:tmpl w:val="D2F6D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D70077"/>
    <w:multiLevelType w:val="hybridMultilevel"/>
    <w:tmpl w:val="46C8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6714FA0"/>
    <w:multiLevelType w:val="hybridMultilevel"/>
    <w:tmpl w:val="53426190"/>
    <w:lvl w:ilvl="0" w:tplc="D214D4D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>
    <w:nsid w:val="6AE930CD"/>
    <w:multiLevelType w:val="hybridMultilevel"/>
    <w:tmpl w:val="E90AE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470C08"/>
    <w:multiLevelType w:val="hybridMultilevel"/>
    <w:tmpl w:val="9B360E70"/>
    <w:lvl w:ilvl="0" w:tplc="AD1A2A8A">
      <w:start w:val="1"/>
      <w:numFmt w:val="decimal"/>
      <w:lvlText w:val="%1."/>
      <w:lvlJc w:val="left"/>
      <w:pPr>
        <w:tabs>
          <w:tab w:val="num" w:pos="720"/>
        </w:tabs>
        <w:ind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9E177CF"/>
    <w:multiLevelType w:val="hybridMultilevel"/>
    <w:tmpl w:val="4E30F5E6"/>
    <w:lvl w:ilvl="0" w:tplc="2474EF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2"/>
  </w:num>
  <w:num w:numId="5">
    <w:abstractNumId w:val="5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A7"/>
    <w:rsid w:val="00001150"/>
    <w:rsid w:val="00002EE1"/>
    <w:rsid w:val="00004286"/>
    <w:rsid w:val="000138EA"/>
    <w:rsid w:val="00017E00"/>
    <w:rsid w:val="00022555"/>
    <w:rsid w:val="000305F3"/>
    <w:rsid w:val="00033E03"/>
    <w:rsid w:val="00043830"/>
    <w:rsid w:val="0005379F"/>
    <w:rsid w:val="000572EE"/>
    <w:rsid w:val="000626FB"/>
    <w:rsid w:val="00063B95"/>
    <w:rsid w:val="0008333B"/>
    <w:rsid w:val="00083494"/>
    <w:rsid w:val="000858B5"/>
    <w:rsid w:val="000873CA"/>
    <w:rsid w:val="00093ED2"/>
    <w:rsid w:val="000A79EB"/>
    <w:rsid w:val="000B09D7"/>
    <w:rsid w:val="000C2B46"/>
    <w:rsid w:val="000C2B51"/>
    <w:rsid w:val="000C5594"/>
    <w:rsid w:val="000C7B7A"/>
    <w:rsid w:val="000D05AA"/>
    <w:rsid w:val="000D3999"/>
    <w:rsid w:val="000E4E02"/>
    <w:rsid w:val="000F3384"/>
    <w:rsid w:val="000F3886"/>
    <w:rsid w:val="0012077A"/>
    <w:rsid w:val="00124B6B"/>
    <w:rsid w:val="00126436"/>
    <w:rsid w:val="00131370"/>
    <w:rsid w:val="00135C31"/>
    <w:rsid w:val="00140CA0"/>
    <w:rsid w:val="0014373E"/>
    <w:rsid w:val="001465AB"/>
    <w:rsid w:val="001618D2"/>
    <w:rsid w:val="00167154"/>
    <w:rsid w:val="0017490E"/>
    <w:rsid w:val="001776C3"/>
    <w:rsid w:val="00195BA7"/>
    <w:rsid w:val="001A1B03"/>
    <w:rsid w:val="001A1F9E"/>
    <w:rsid w:val="001A717B"/>
    <w:rsid w:val="001B1D52"/>
    <w:rsid w:val="001B5938"/>
    <w:rsid w:val="001B7BB8"/>
    <w:rsid w:val="001C5CB8"/>
    <w:rsid w:val="001C7573"/>
    <w:rsid w:val="001D0C57"/>
    <w:rsid w:val="001D2B33"/>
    <w:rsid w:val="001D42A9"/>
    <w:rsid w:val="001D5F81"/>
    <w:rsid w:val="001D783D"/>
    <w:rsid w:val="001E1E55"/>
    <w:rsid w:val="001F2EE2"/>
    <w:rsid w:val="001F3533"/>
    <w:rsid w:val="001F5E3A"/>
    <w:rsid w:val="001F7FC4"/>
    <w:rsid w:val="002060E1"/>
    <w:rsid w:val="00214D3E"/>
    <w:rsid w:val="00215022"/>
    <w:rsid w:val="00217328"/>
    <w:rsid w:val="00225F3E"/>
    <w:rsid w:val="002260EE"/>
    <w:rsid w:val="0024356D"/>
    <w:rsid w:val="00251AB7"/>
    <w:rsid w:val="002609B4"/>
    <w:rsid w:val="00261E14"/>
    <w:rsid w:val="00264385"/>
    <w:rsid w:val="002725D7"/>
    <w:rsid w:val="00280BDB"/>
    <w:rsid w:val="00291152"/>
    <w:rsid w:val="00294CC4"/>
    <w:rsid w:val="002A11BC"/>
    <w:rsid w:val="002A22D2"/>
    <w:rsid w:val="002A7122"/>
    <w:rsid w:val="002B30A9"/>
    <w:rsid w:val="002B3670"/>
    <w:rsid w:val="002B63F2"/>
    <w:rsid w:val="002C34B1"/>
    <w:rsid w:val="002D335E"/>
    <w:rsid w:val="002D4571"/>
    <w:rsid w:val="002E1216"/>
    <w:rsid w:val="002E1E81"/>
    <w:rsid w:val="002E463A"/>
    <w:rsid w:val="002E6B37"/>
    <w:rsid w:val="002E714C"/>
    <w:rsid w:val="002E7754"/>
    <w:rsid w:val="002F416A"/>
    <w:rsid w:val="002F5B25"/>
    <w:rsid w:val="00306409"/>
    <w:rsid w:val="0030740E"/>
    <w:rsid w:val="00310DF4"/>
    <w:rsid w:val="00322C79"/>
    <w:rsid w:val="00325DD5"/>
    <w:rsid w:val="00340E85"/>
    <w:rsid w:val="0034418F"/>
    <w:rsid w:val="003510D1"/>
    <w:rsid w:val="00352E6C"/>
    <w:rsid w:val="003540A6"/>
    <w:rsid w:val="003545BB"/>
    <w:rsid w:val="0035606F"/>
    <w:rsid w:val="0036299B"/>
    <w:rsid w:val="00362D3A"/>
    <w:rsid w:val="00370EF6"/>
    <w:rsid w:val="00371CCD"/>
    <w:rsid w:val="00383913"/>
    <w:rsid w:val="00394296"/>
    <w:rsid w:val="003A3165"/>
    <w:rsid w:val="003A785E"/>
    <w:rsid w:val="003B17CF"/>
    <w:rsid w:val="003B6935"/>
    <w:rsid w:val="003C6F7D"/>
    <w:rsid w:val="003D4C94"/>
    <w:rsid w:val="003D627E"/>
    <w:rsid w:val="003E3C8E"/>
    <w:rsid w:val="003F2045"/>
    <w:rsid w:val="003F4DA1"/>
    <w:rsid w:val="003F535B"/>
    <w:rsid w:val="003F741F"/>
    <w:rsid w:val="004059EA"/>
    <w:rsid w:val="00410E74"/>
    <w:rsid w:val="00411385"/>
    <w:rsid w:val="00415191"/>
    <w:rsid w:val="0042629B"/>
    <w:rsid w:val="00426CEB"/>
    <w:rsid w:val="004275AB"/>
    <w:rsid w:val="004350C0"/>
    <w:rsid w:val="00440B7F"/>
    <w:rsid w:val="00440E35"/>
    <w:rsid w:val="00464426"/>
    <w:rsid w:val="0046565F"/>
    <w:rsid w:val="00476CDB"/>
    <w:rsid w:val="00480E7F"/>
    <w:rsid w:val="00481217"/>
    <w:rsid w:val="0048326B"/>
    <w:rsid w:val="0049177C"/>
    <w:rsid w:val="00493D09"/>
    <w:rsid w:val="004958D9"/>
    <w:rsid w:val="004A0B7B"/>
    <w:rsid w:val="004A55F1"/>
    <w:rsid w:val="004A6452"/>
    <w:rsid w:val="004A6460"/>
    <w:rsid w:val="004B22B6"/>
    <w:rsid w:val="004B7B3A"/>
    <w:rsid w:val="004C7E5B"/>
    <w:rsid w:val="004D0ACB"/>
    <w:rsid w:val="004E1D41"/>
    <w:rsid w:val="004E55AB"/>
    <w:rsid w:val="004E59C8"/>
    <w:rsid w:val="004E6AB4"/>
    <w:rsid w:val="004E7C77"/>
    <w:rsid w:val="004F23D7"/>
    <w:rsid w:val="004F44DE"/>
    <w:rsid w:val="004F6AA4"/>
    <w:rsid w:val="0050257B"/>
    <w:rsid w:val="005029BC"/>
    <w:rsid w:val="00505839"/>
    <w:rsid w:val="00505876"/>
    <w:rsid w:val="005142F4"/>
    <w:rsid w:val="00516E1B"/>
    <w:rsid w:val="0052568C"/>
    <w:rsid w:val="005321D8"/>
    <w:rsid w:val="00536680"/>
    <w:rsid w:val="00541AF5"/>
    <w:rsid w:val="00541DE1"/>
    <w:rsid w:val="00542249"/>
    <w:rsid w:val="0054384F"/>
    <w:rsid w:val="00550CB5"/>
    <w:rsid w:val="00551F2F"/>
    <w:rsid w:val="00552839"/>
    <w:rsid w:val="005552F0"/>
    <w:rsid w:val="00556E2D"/>
    <w:rsid w:val="00567DCA"/>
    <w:rsid w:val="00573E62"/>
    <w:rsid w:val="00583D32"/>
    <w:rsid w:val="005846D3"/>
    <w:rsid w:val="00590048"/>
    <w:rsid w:val="00590DE9"/>
    <w:rsid w:val="005919B8"/>
    <w:rsid w:val="005966D4"/>
    <w:rsid w:val="005A0726"/>
    <w:rsid w:val="005A7FFD"/>
    <w:rsid w:val="005B074B"/>
    <w:rsid w:val="005B12C4"/>
    <w:rsid w:val="005C2B5A"/>
    <w:rsid w:val="005C7AC3"/>
    <w:rsid w:val="005C7C11"/>
    <w:rsid w:val="005D2E5B"/>
    <w:rsid w:val="005D60B1"/>
    <w:rsid w:val="005D61AA"/>
    <w:rsid w:val="005E1440"/>
    <w:rsid w:val="005E36B4"/>
    <w:rsid w:val="005E38C4"/>
    <w:rsid w:val="005E3E68"/>
    <w:rsid w:val="005E5012"/>
    <w:rsid w:val="005E5649"/>
    <w:rsid w:val="005E7742"/>
    <w:rsid w:val="005F6549"/>
    <w:rsid w:val="005F7E04"/>
    <w:rsid w:val="00600DF1"/>
    <w:rsid w:val="0060340E"/>
    <w:rsid w:val="006063BB"/>
    <w:rsid w:val="006123F7"/>
    <w:rsid w:val="006220BF"/>
    <w:rsid w:val="00622833"/>
    <w:rsid w:val="006237CF"/>
    <w:rsid w:val="0063720C"/>
    <w:rsid w:val="006378E7"/>
    <w:rsid w:val="00641542"/>
    <w:rsid w:val="00641747"/>
    <w:rsid w:val="006422C2"/>
    <w:rsid w:val="00653367"/>
    <w:rsid w:val="00660B34"/>
    <w:rsid w:val="00665BF7"/>
    <w:rsid w:val="0066747B"/>
    <w:rsid w:val="0067275E"/>
    <w:rsid w:val="00674E8D"/>
    <w:rsid w:val="00693B4D"/>
    <w:rsid w:val="006A1171"/>
    <w:rsid w:val="006A480D"/>
    <w:rsid w:val="006A7DAF"/>
    <w:rsid w:val="006B1B36"/>
    <w:rsid w:val="006B4844"/>
    <w:rsid w:val="006B606D"/>
    <w:rsid w:val="006C1DAF"/>
    <w:rsid w:val="006C453B"/>
    <w:rsid w:val="006C65A8"/>
    <w:rsid w:val="006D2AB6"/>
    <w:rsid w:val="006D6F11"/>
    <w:rsid w:val="006E0E85"/>
    <w:rsid w:val="006E10C1"/>
    <w:rsid w:val="006E1473"/>
    <w:rsid w:val="006E26B0"/>
    <w:rsid w:val="006F3544"/>
    <w:rsid w:val="006F3845"/>
    <w:rsid w:val="00705A9E"/>
    <w:rsid w:val="00710213"/>
    <w:rsid w:val="007132A9"/>
    <w:rsid w:val="0071396E"/>
    <w:rsid w:val="00725DF8"/>
    <w:rsid w:val="00733DAC"/>
    <w:rsid w:val="007358C1"/>
    <w:rsid w:val="00736502"/>
    <w:rsid w:val="0074159F"/>
    <w:rsid w:val="007427DF"/>
    <w:rsid w:val="00746117"/>
    <w:rsid w:val="0074661B"/>
    <w:rsid w:val="00763798"/>
    <w:rsid w:val="00767DB4"/>
    <w:rsid w:val="00772A91"/>
    <w:rsid w:val="00774365"/>
    <w:rsid w:val="0078474E"/>
    <w:rsid w:val="00785AE0"/>
    <w:rsid w:val="007912E2"/>
    <w:rsid w:val="00793FA7"/>
    <w:rsid w:val="00796A3C"/>
    <w:rsid w:val="00797B05"/>
    <w:rsid w:val="007B1F84"/>
    <w:rsid w:val="007B6743"/>
    <w:rsid w:val="007B761E"/>
    <w:rsid w:val="007C167D"/>
    <w:rsid w:val="007C37A4"/>
    <w:rsid w:val="007D2E6C"/>
    <w:rsid w:val="007E2BE7"/>
    <w:rsid w:val="007E3B31"/>
    <w:rsid w:val="007E55CE"/>
    <w:rsid w:val="007F29EC"/>
    <w:rsid w:val="007F5F10"/>
    <w:rsid w:val="00803205"/>
    <w:rsid w:val="008055CA"/>
    <w:rsid w:val="008113B9"/>
    <w:rsid w:val="008151DB"/>
    <w:rsid w:val="0081668C"/>
    <w:rsid w:val="00820859"/>
    <w:rsid w:val="00822253"/>
    <w:rsid w:val="00824C79"/>
    <w:rsid w:val="00827022"/>
    <w:rsid w:val="00827F42"/>
    <w:rsid w:val="00834F8B"/>
    <w:rsid w:val="008414FD"/>
    <w:rsid w:val="008420E7"/>
    <w:rsid w:val="00844062"/>
    <w:rsid w:val="008500DD"/>
    <w:rsid w:val="008517FC"/>
    <w:rsid w:val="00851F77"/>
    <w:rsid w:val="00855206"/>
    <w:rsid w:val="00862B67"/>
    <w:rsid w:val="0086791F"/>
    <w:rsid w:val="00870BF2"/>
    <w:rsid w:val="0087175D"/>
    <w:rsid w:val="00874564"/>
    <w:rsid w:val="008861F7"/>
    <w:rsid w:val="008929AC"/>
    <w:rsid w:val="00897C69"/>
    <w:rsid w:val="008A02D7"/>
    <w:rsid w:val="008A047D"/>
    <w:rsid w:val="008A0ABA"/>
    <w:rsid w:val="008A4220"/>
    <w:rsid w:val="008A6034"/>
    <w:rsid w:val="008E1774"/>
    <w:rsid w:val="008E285F"/>
    <w:rsid w:val="008F1321"/>
    <w:rsid w:val="008F5369"/>
    <w:rsid w:val="00915C48"/>
    <w:rsid w:val="00915C81"/>
    <w:rsid w:val="00920CD7"/>
    <w:rsid w:val="00942D19"/>
    <w:rsid w:val="00945C55"/>
    <w:rsid w:val="00953928"/>
    <w:rsid w:val="00954EDD"/>
    <w:rsid w:val="00963178"/>
    <w:rsid w:val="00966AA2"/>
    <w:rsid w:val="009757F2"/>
    <w:rsid w:val="00976648"/>
    <w:rsid w:val="0098280E"/>
    <w:rsid w:val="00983091"/>
    <w:rsid w:val="0098415D"/>
    <w:rsid w:val="00984177"/>
    <w:rsid w:val="0098564A"/>
    <w:rsid w:val="00986572"/>
    <w:rsid w:val="0099362C"/>
    <w:rsid w:val="009A15A6"/>
    <w:rsid w:val="009A43C9"/>
    <w:rsid w:val="009A513D"/>
    <w:rsid w:val="009A66F7"/>
    <w:rsid w:val="009A6D1C"/>
    <w:rsid w:val="009B3396"/>
    <w:rsid w:val="009B50B2"/>
    <w:rsid w:val="009B7D67"/>
    <w:rsid w:val="009C161A"/>
    <w:rsid w:val="009C2F3B"/>
    <w:rsid w:val="009D393C"/>
    <w:rsid w:val="009D67C1"/>
    <w:rsid w:val="009E11E1"/>
    <w:rsid w:val="009E60EC"/>
    <w:rsid w:val="009F12BD"/>
    <w:rsid w:val="00A00472"/>
    <w:rsid w:val="00A017DD"/>
    <w:rsid w:val="00A0333D"/>
    <w:rsid w:val="00A03D2A"/>
    <w:rsid w:val="00A06A77"/>
    <w:rsid w:val="00A116CB"/>
    <w:rsid w:val="00A13FEC"/>
    <w:rsid w:val="00A1586F"/>
    <w:rsid w:val="00A22AF9"/>
    <w:rsid w:val="00A27F9A"/>
    <w:rsid w:val="00A31FA7"/>
    <w:rsid w:val="00A34B45"/>
    <w:rsid w:val="00A417A5"/>
    <w:rsid w:val="00A605F2"/>
    <w:rsid w:val="00A63EDC"/>
    <w:rsid w:val="00A668B8"/>
    <w:rsid w:val="00A8387E"/>
    <w:rsid w:val="00A840A1"/>
    <w:rsid w:val="00A87046"/>
    <w:rsid w:val="00A92FE3"/>
    <w:rsid w:val="00AA613B"/>
    <w:rsid w:val="00AB2363"/>
    <w:rsid w:val="00AB25D1"/>
    <w:rsid w:val="00AC0AC0"/>
    <w:rsid w:val="00AC2F4D"/>
    <w:rsid w:val="00AC3F43"/>
    <w:rsid w:val="00AD02F9"/>
    <w:rsid w:val="00AD0720"/>
    <w:rsid w:val="00AD075E"/>
    <w:rsid w:val="00AD29C4"/>
    <w:rsid w:val="00AD349C"/>
    <w:rsid w:val="00AD424E"/>
    <w:rsid w:val="00AD4C61"/>
    <w:rsid w:val="00AD7B19"/>
    <w:rsid w:val="00AE02F9"/>
    <w:rsid w:val="00AE0FC5"/>
    <w:rsid w:val="00AE2D52"/>
    <w:rsid w:val="00AE3D29"/>
    <w:rsid w:val="00AF07F6"/>
    <w:rsid w:val="00AF3203"/>
    <w:rsid w:val="00AF38DD"/>
    <w:rsid w:val="00AF4E08"/>
    <w:rsid w:val="00AF5698"/>
    <w:rsid w:val="00B02CDA"/>
    <w:rsid w:val="00B10F28"/>
    <w:rsid w:val="00B13959"/>
    <w:rsid w:val="00B175C3"/>
    <w:rsid w:val="00B17E82"/>
    <w:rsid w:val="00B21D5E"/>
    <w:rsid w:val="00B27318"/>
    <w:rsid w:val="00B3189C"/>
    <w:rsid w:val="00B33EDB"/>
    <w:rsid w:val="00B35CA7"/>
    <w:rsid w:val="00B36FF5"/>
    <w:rsid w:val="00B37268"/>
    <w:rsid w:val="00B43807"/>
    <w:rsid w:val="00B446D5"/>
    <w:rsid w:val="00B52053"/>
    <w:rsid w:val="00B54AC3"/>
    <w:rsid w:val="00B62854"/>
    <w:rsid w:val="00B67009"/>
    <w:rsid w:val="00B7516E"/>
    <w:rsid w:val="00B77376"/>
    <w:rsid w:val="00B809D4"/>
    <w:rsid w:val="00B810C1"/>
    <w:rsid w:val="00B9399F"/>
    <w:rsid w:val="00B9553C"/>
    <w:rsid w:val="00B9564C"/>
    <w:rsid w:val="00B95DA6"/>
    <w:rsid w:val="00B95EB9"/>
    <w:rsid w:val="00BA1721"/>
    <w:rsid w:val="00BA711B"/>
    <w:rsid w:val="00BB78E6"/>
    <w:rsid w:val="00BB7C6F"/>
    <w:rsid w:val="00BC2FEC"/>
    <w:rsid w:val="00BC30C6"/>
    <w:rsid w:val="00BC535C"/>
    <w:rsid w:val="00BD050A"/>
    <w:rsid w:val="00BE0003"/>
    <w:rsid w:val="00BE1F19"/>
    <w:rsid w:val="00BE5B39"/>
    <w:rsid w:val="00BF1A98"/>
    <w:rsid w:val="00BF42F0"/>
    <w:rsid w:val="00BF6DF3"/>
    <w:rsid w:val="00C0030C"/>
    <w:rsid w:val="00C02CB0"/>
    <w:rsid w:val="00C070F9"/>
    <w:rsid w:val="00C11BE2"/>
    <w:rsid w:val="00C1550D"/>
    <w:rsid w:val="00C21584"/>
    <w:rsid w:val="00C2164B"/>
    <w:rsid w:val="00C226B5"/>
    <w:rsid w:val="00C2305E"/>
    <w:rsid w:val="00C2329D"/>
    <w:rsid w:val="00C2555D"/>
    <w:rsid w:val="00C26D21"/>
    <w:rsid w:val="00C33401"/>
    <w:rsid w:val="00C33C6F"/>
    <w:rsid w:val="00C36B6A"/>
    <w:rsid w:val="00C50DCE"/>
    <w:rsid w:val="00C5249B"/>
    <w:rsid w:val="00C65DF6"/>
    <w:rsid w:val="00C664BA"/>
    <w:rsid w:val="00C66E8C"/>
    <w:rsid w:val="00C74329"/>
    <w:rsid w:val="00C76DA7"/>
    <w:rsid w:val="00C81814"/>
    <w:rsid w:val="00C818D1"/>
    <w:rsid w:val="00C8457B"/>
    <w:rsid w:val="00C854C4"/>
    <w:rsid w:val="00C921CC"/>
    <w:rsid w:val="00C92357"/>
    <w:rsid w:val="00C9730A"/>
    <w:rsid w:val="00CB2C9D"/>
    <w:rsid w:val="00CD31C9"/>
    <w:rsid w:val="00CD7C77"/>
    <w:rsid w:val="00CE3B00"/>
    <w:rsid w:val="00CE7EA2"/>
    <w:rsid w:val="00CF1CFD"/>
    <w:rsid w:val="00CF7823"/>
    <w:rsid w:val="00D02638"/>
    <w:rsid w:val="00D10FFC"/>
    <w:rsid w:val="00D1362B"/>
    <w:rsid w:val="00D2322D"/>
    <w:rsid w:val="00D23E03"/>
    <w:rsid w:val="00D3574F"/>
    <w:rsid w:val="00D44544"/>
    <w:rsid w:val="00D50956"/>
    <w:rsid w:val="00D51B0E"/>
    <w:rsid w:val="00D6615C"/>
    <w:rsid w:val="00D67792"/>
    <w:rsid w:val="00D82614"/>
    <w:rsid w:val="00D94EDB"/>
    <w:rsid w:val="00DC404D"/>
    <w:rsid w:val="00DE7279"/>
    <w:rsid w:val="00DF0DD0"/>
    <w:rsid w:val="00DF1A17"/>
    <w:rsid w:val="00DF1BEE"/>
    <w:rsid w:val="00DF1F3B"/>
    <w:rsid w:val="00E01B2D"/>
    <w:rsid w:val="00E02DB9"/>
    <w:rsid w:val="00E0612E"/>
    <w:rsid w:val="00E17DE6"/>
    <w:rsid w:val="00E279C9"/>
    <w:rsid w:val="00E3567E"/>
    <w:rsid w:val="00E41605"/>
    <w:rsid w:val="00E51855"/>
    <w:rsid w:val="00E521BE"/>
    <w:rsid w:val="00E64054"/>
    <w:rsid w:val="00E65454"/>
    <w:rsid w:val="00E70CF8"/>
    <w:rsid w:val="00E84B1D"/>
    <w:rsid w:val="00E85DD3"/>
    <w:rsid w:val="00E91A62"/>
    <w:rsid w:val="00E9314C"/>
    <w:rsid w:val="00E95BDB"/>
    <w:rsid w:val="00EA12FD"/>
    <w:rsid w:val="00EA1E10"/>
    <w:rsid w:val="00EA225C"/>
    <w:rsid w:val="00EB0679"/>
    <w:rsid w:val="00EB1C7A"/>
    <w:rsid w:val="00EB57A1"/>
    <w:rsid w:val="00EC648E"/>
    <w:rsid w:val="00ED114B"/>
    <w:rsid w:val="00ED22D2"/>
    <w:rsid w:val="00ED6CBB"/>
    <w:rsid w:val="00ED6DE8"/>
    <w:rsid w:val="00EF7934"/>
    <w:rsid w:val="00F1437F"/>
    <w:rsid w:val="00F17922"/>
    <w:rsid w:val="00F27D49"/>
    <w:rsid w:val="00F3332C"/>
    <w:rsid w:val="00F33CF5"/>
    <w:rsid w:val="00F3603C"/>
    <w:rsid w:val="00F36106"/>
    <w:rsid w:val="00F36EE0"/>
    <w:rsid w:val="00F41A32"/>
    <w:rsid w:val="00F558E9"/>
    <w:rsid w:val="00F66B11"/>
    <w:rsid w:val="00F77385"/>
    <w:rsid w:val="00F83772"/>
    <w:rsid w:val="00F9038B"/>
    <w:rsid w:val="00F9223A"/>
    <w:rsid w:val="00F969F4"/>
    <w:rsid w:val="00FA077A"/>
    <w:rsid w:val="00FA12F5"/>
    <w:rsid w:val="00FB43EB"/>
    <w:rsid w:val="00FB7B84"/>
    <w:rsid w:val="00FC20F0"/>
    <w:rsid w:val="00FC235E"/>
    <w:rsid w:val="00FC5DEA"/>
    <w:rsid w:val="00FC71CF"/>
    <w:rsid w:val="00FD279E"/>
    <w:rsid w:val="00FE0754"/>
    <w:rsid w:val="00FE2361"/>
    <w:rsid w:val="00FF5D6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EBBE3E9-E776-4F02-8F2E-7D3E30E1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158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158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586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1586F"/>
    <w:rPr>
      <w:rFonts w:ascii="Calibri" w:hAnsi="Calibri" w:cs="Times New Roman"/>
      <w:b/>
      <w:bCs/>
      <w:sz w:val="28"/>
      <w:szCs w:val="28"/>
    </w:rPr>
  </w:style>
  <w:style w:type="paragraph" w:styleId="a3">
    <w:name w:val="caption"/>
    <w:basedOn w:val="a"/>
    <w:next w:val="a"/>
    <w:uiPriority w:val="99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link w:val="a5"/>
    <w:uiPriority w:val="99"/>
    <w:rsid w:val="00A0333D"/>
    <w:pPr>
      <w:spacing w:after="120" w:line="480" w:lineRule="auto"/>
      <w:ind w:firstLine="851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A1586F"/>
    <w:rPr>
      <w:rFonts w:cs="Times New Roman"/>
      <w:sz w:val="20"/>
      <w:szCs w:val="20"/>
    </w:rPr>
  </w:style>
  <w:style w:type="paragraph" w:customStyle="1" w:styleId="a6">
    <w:name w:val="Обращ"/>
    <w:basedOn w:val="a"/>
    <w:uiPriority w:val="99"/>
    <w:rsid w:val="00A0333D"/>
    <w:pPr>
      <w:spacing w:after="240"/>
      <w:jc w:val="center"/>
    </w:pPr>
    <w:rPr>
      <w:b/>
      <w:sz w:val="28"/>
    </w:rPr>
  </w:style>
  <w:style w:type="paragraph" w:styleId="a7">
    <w:name w:val="head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1586F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A033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1586F"/>
    <w:rPr>
      <w:rFonts w:cs="Times New Roman"/>
      <w:sz w:val="20"/>
      <w:szCs w:val="20"/>
    </w:rPr>
  </w:style>
  <w:style w:type="paragraph" w:customStyle="1" w:styleId="ab">
    <w:name w:val="Адр"/>
    <w:basedOn w:val="a"/>
    <w:uiPriority w:val="99"/>
    <w:rsid w:val="00A0333D"/>
    <w:pPr>
      <w:ind w:left="6237"/>
    </w:pPr>
    <w:rPr>
      <w:sz w:val="28"/>
    </w:rPr>
  </w:style>
  <w:style w:type="character" w:styleId="ac">
    <w:name w:val="Hyperlink"/>
    <w:basedOn w:val="a0"/>
    <w:uiPriority w:val="99"/>
    <w:rsid w:val="00A0333D"/>
    <w:rPr>
      <w:rFonts w:cs="Times New Roman"/>
      <w:color w:val="0000FF"/>
      <w:u w:val="single"/>
    </w:rPr>
  </w:style>
  <w:style w:type="paragraph" w:customStyle="1" w:styleId="11">
    <w:name w:val="Текст1"/>
    <w:basedOn w:val="a"/>
    <w:uiPriority w:val="99"/>
    <w:rsid w:val="00A0333D"/>
    <w:rPr>
      <w:rFonts w:ascii="Courier New" w:hAnsi="Courier New"/>
    </w:rPr>
  </w:style>
  <w:style w:type="paragraph" w:styleId="ad">
    <w:name w:val="Body Text"/>
    <w:basedOn w:val="a"/>
    <w:link w:val="ae"/>
    <w:uiPriority w:val="99"/>
    <w:rsid w:val="00A0333D"/>
    <w:pPr>
      <w:jc w:val="both"/>
    </w:pPr>
    <w:rPr>
      <w:sz w:val="28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A1586F"/>
    <w:rPr>
      <w:rFonts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8704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A1586F"/>
    <w:rPr>
      <w:rFonts w:cs="Times New Roman"/>
      <w:sz w:val="2"/>
    </w:rPr>
  </w:style>
  <w:style w:type="table" w:styleId="af1">
    <w:name w:val="Table Grid"/>
    <w:basedOn w:val="a1"/>
    <w:uiPriority w:val="99"/>
    <w:rsid w:val="00F360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rsid w:val="008E285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8E285F"/>
    <w:rPr>
      <w:rFonts w:cs="Times New Roman"/>
    </w:rPr>
  </w:style>
  <w:style w:type="paragraph" w:customStyle="1" w:styleId="FORMATTEXT">
    <w:name w:val=".FORMATTEXT"/>
    <w:uiPriority w:val="99"/>
    <w:rsid w:val="009E11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2">
    <w:name w:val="List Paragraph"/>
    <w:basedOn w:val="a"/>
    <w:uiPriority w:val="99"/>
    <w:qFormat/>
    <w:rsid w:val="009E11E1"/>
    <w:pPr>
      <w:ind w:left="720"/>
      <w:contextualSpacing/>
      <w:jc w:val="both"/>
    </w:pPr>
    <w:rPr>
      <w:bCs/>
      <w:kern w:val="32"/>
      <w:sz w:val="28"/>
      <w:szCs w:val="32"/>
    </w:rPr>
  </w:style>
  <w:style w:type="character" w:styleId="af3">
    <w:name w:val="page number"/>
    <w:basedOn w:val="a0"/>
    <w:uiPriority w:val="99"/>
    <w:rsid w:val="009E11E1"/>
    <w:rPr>
      <w:rFonts w:cs="Times New Roman"/>
    </w:rPr>
  </w:style>
  <w:style w:type="paragraph" w:customStyle="1" w:styleId="12">
    <w:name w:val="Абзац списка1"/>
    <w:basedOn w:val="a"/>
    <w:uiPriority w:val="99"/>
    <w:rsid w:val="00FF5D64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uiPriority w:val="99"/>
    <w:rsid w:val="00FF5D6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af4">
    <w:name w:val="Strong"/>
    <w:basedOn w:val="a0"/>
    <w:uiPriority w:val="99"/>
    <w:qFormat/>
    <w:locked/>
    <w:rsid w:val="00FF5D64"/>
    <w:rPr>
      <w:rFonts w:cs="Times New Roman"/>
      <w:b/>
    </w:rPr>
  </w:style>
  <w:style w:type="character" w:customStyle="1" w:styleId="af5">
    <w:name w:val="Гипертекстовая ссылка"/>
    <w:basedOn w:val="a0"/>
    <w:uiPriority w:val="99"/>
    <w:rsid w:val="00C66E8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8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64\Downloads\&#1073;&#1083;&#1072;&#1085;&#1082;%20&#1085;&#1086;&#1074;&#1099;&#1081;-2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8FBA9-C1DD-4D40-B936-19E29AFEC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новый-2 (1)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User-64</dc:creator>
  <cp:lastModifiedBy>Лейсан Залялова</cp:lastModifiedBy>
  <cp:revision>2</cp:revision>
  <cp:lastPrinted>2018-04-10T11:34:00Z</cp:lastPrinted>
  <dcterms:created xsi:type="dcterms:W3CDTF">2021-04-30T08:05:00Z</dcterms:created>
  <dcterms:modified xsi:type="dcterms:W3CDTF">2021-04-30T08:05:00Z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